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C78" w:rsidRPr="00620185" w:rsidRDefault="00D96C78" w:rsidP="00D96C78">
      <w:pPr>
        <w:rPr>
          <w:b/>
          <w:bCs/>
        </w:rPr>
      </w:pPr>
      <w:bookmarkStart w:id="0" w:name="_GoBack"/>
      <w:bookmarkEnd w:id="0"/>
      <w:r w:rsidRPr="00620185">
        <w:rPr>
          <w:b/>
          <w:bCs/>
        </w:rPr>
        <w:t>OBRAZEC ŠT: 1</w:t>
      </w:r>
    </w:p>
    <w:p w:rsidR="00D96C78" w:rsidRDefault="00D96C78" w:rsidP="00D96C78">
      <w:pPr>
        <w:rPr>
          <w:color w:val="auto"/>
          <w:sz w:val="22"/>
        </w:rPr>
      </w:pPr>
    </w:p>
    <w:p w:rsidR="00D96C78" w:rsidRDefault="00D96C78" w:rsidP="00D96C78">
      <w:pPr>
        <w:rPr>
          <w:color w:val="auto"/>
          <w:sz w:val="22"/>
        </w:rPr>
      </w:pPr>
    </w:p>
    <w:p w:rsidR="00D96C78" w:rsidRPr="00D96C78" w:rsidRDefault="00D96C78" w:rsidP="00D96C78">
      <w:pPr>
        <w:rPr>
          <w:color w:val="auto"/>
          <w:sz w:val="22"/>
        </w:rPr>
      </w:pPr>
      <w:r w:rsidRPr="00D96C78">
        <w:rPr>
          <w:color w:val="auto"/>
          <w:sz w:val="22"/>
        </w:rPr>
        <w:t xml:space="preserve">Na podlagi povabila k oddaji ponudbe za: </w:t>
      </w:r>
    </w:p>
    <w:p w:rsidR="00D96C78" w:rsidRPr="00D96C78" w:rsidRDefault="00D96C78" w:rsidP="00D96C78">
      <w:pPr>
        <w:pStyle w:val="Odstavekseznama"/>
        <w:rPr>
          <w:b/>
          <w:sz w:val="24"/>
        </w:rPr>
      </w:pPr>
      <w:r w:rsidRPr="00D96C78">
        <w:rPr>
          <w:b/>
          <w:sz w:val="24"/>
        </w:rPr>
        <w:t xml:space="preserve">Sanacija </w:t>
      </w:r>
      <w:r w:rsidR="00580396">
        <w:rPr>
          <w:b/>
          <w:sz w:val="24"/>
        </w:rPr>
        <w:t>športnega parketa v ŠD Marof</w:t>
      </w:r>
      <w:r w:rsidRPr="00D96C78">
        <w:rPr>
          <w:b/>
          <w:sz w:val="24"/>
        </w:rPr>
        <w:t xml:space="preserve">, </w:t>
      </w:r>
      <w:r w:rsidRPr="00D96C78">
        <w:t>vam dajemo naslednjo</w:t>
      </w:r>
      <w:r w:rsidRPr="00D96C78">
        <w:rPr>
          <w:b/>
        </w:rPr>
        <w:t xml:space="preserve"> </w:t>
      </w:r>
    </w:p>
    <w:p w:rsidR="00D96C78" w:rsidRPr="00D96C78" w:rsidRDefault="00D96C78" w:rsidP="00D96C78">
      <w:pPr>
        <w:pStyle w:val="Odstavekseznama"/>
        <w:rPr>
          <w:b/>
          <w:sz w:val="24"/>
        </w:rPr>
      </w:pPr>
    </w:p>
    <w:p w:rsidR="00D96C78" w:rsidRPr="00D96C78" w:rsidRDefault="00D96C78" w:rsidP="00D96C78">
      <w:pPr>
        <w:pStyle w:val="Odstavekseznama"/>
        <w:jc w:val="center"/>
        <w:rPr>
          <w:b/>
          <w:sz w:val="24"/>
        </w:rPr>
      </w:pPr>
      <w:r w:rsidRPr="00D96C78">
        <w:rPr>
          <w:b/>
          <w:sz w:val="24"/>
        </w:rPr>
        <w:t>PONUDBO</w:t>
      </w:r>
    </w:p>
    <w:p w:rsidR="00D96C78" w:rsidRPr="00D96C78" w:rsidRDefault="00D96C78" w:rsidP="00D96C78">
      <w:pPr>
        <w:pStyle w:val="Odstavekseznama"/>
        <w:jc w:val="center"/>
        <w:rPr>
          <w:b/>
          <w:sz w:val="24"/>
        </w:rPr>
      </w:pPr>
    </w:p>
    <w:p w:rsidR="00D96C78" w:rsidRPr="00D96C78" w:rsidRDefault="00D96C78" w:rsidP="00D96C78">
      <w:pPr>
        <w:pStyle w:val="Odstavekseznama"/>
        <w:jc w:val="center"/>
        <w:rPr>
          <w:b/>
          <w:sz w:val="24"/>
        </w:rPr>
      </w:pPr>
    </w:p>
    <w:tbl>
      <w:tblPr>
        <w:tblStyle w:val="Tabelamrea"/>
        <w:tblW w:w="0" w:type="auto"/>
        <w:tblInd w:w="-34" w:type="dxa"/>
        <w:tblLook w:val="04A0" w:firstRow="1" w:lastRow="0" w:firstColumn="1" w:lastColumn="0" w:noHBand="0" w:noVBand="1"/>
      </w:tblPr>
      <w:tblGrid>
        <w:gridCol w:w="4678"/>
        <w:gridCol w:w="4644"/>
      </w:tblGrid>
      <w:tr w:rsidR="00D96C78" w:rsidRPr="00D96C78" w:rsidTr="00E74C74">
        <w:tc>
          <w:tcPr>
            <w:tcW w:w="4678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:rsidR="00D96C78" w:rsidRPr="00D96C78" w:rsidRDefault="00D96C78" w:rsidP="00E74C74">
            <w:pPr>
              <w:pStyle w:val="Odstavekseznama"/>
              <w:ind w:left="0"/>
              <w:jc w:val="center"/>
              <w:rPr>
                <w:sz w:val="24"/>
              </w:rPr>
            </w:pPr>
            <w:r w:rsidRPr="00D96C78">
              <w:rPr>
                <w:sz w:val="24"/>
              </w:rPr>
              <w:t>Opis</w:t>
            </w:r>
          </w:p>
        </w:tc>
        <w:tc>
          <w:tcPr>
            <w:tcW w:w="4644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:rsidR="00D96C78" w:rsidRPr="00D96C78" w:rsidRDefault="00D96C78" w:rsidP="00E74C74">
            <w:pPr>
              <w:pStyle w:val="Odstavekseznama"/>
              <w:ind w:left="0"/>
              <w:jc w:val="center"/>
              <w:rPr>
                <w:sz w:val="24"/>
              </w:rPr>
            </w:pPr>
            <w:r w:rsidRPr="00D96C78">
              <w:rPr>
                <w:sz w:val="24"/>
              </w:rPr>
              <w:t>Vrednost v EUR</w:t>
            </w:r>
          </w:p>
        </w:tc>
      </w:tr>
      <w:tr w:rsidR="00D96C78" w:rsidRPr="00D96C78" w:rsidTr="00E74C74">
        <w:tc>
          <w:tcPr>
            <w:tcW w:w="4678" w:type="dxa"/>
            <w:tcBorders>
              <w:top w:val="single" w:sz="24" w:space="0" w:color="auto"/>
            </w:tcBorders>
          </w:tcPr>
          <w:p w:rsidR="00D96C78" w:rsidRPr="00D96C78" w:rsidRDefault="00D96C78" w:rsidP="00E74C74">
            <w:pPr>
              <w:pStyle w:val="Odstavekseznama"/>
              <w:ind w:left="0"/>
              <w:jc w:val="center"/>
              <w:rPr>
                <w:sz w:val="24"/>
              </w:rPr>
            </w:pPr>
            <w:r w:rsidRPr="00D96C78">
              <w:rPr>
                <w:sz w:val="24"/>
              </w:rPr>
              <w:t>Vrednost ponudbe brez DDV</w:t>
            </w:r>
          </w:p>
        </w:tc>
        <w:tc>
          <w:tcPr>
            <w:tcW w:w="4644" w:type="dxa"/>
            <w:tcBorders>
              <w:top w:val="single" w:sz="24" w:space="0" w:color="auto"/>
            </w:tcBorders>
          </w:tcPr>
          <w:p w:rsidR="00D96C78" w:rsidRPr="00D96C78" w:rsidRDefault="00D96C78" w:rsidP="00E74C74">
            <w:pPr>
              <w:pStyle w:val="Odstavekseznama"/>
              <w:ind w:left="0"/>
              <w:jc w:val="center"/>
              <w:rPr>
                <w:sz w:val="24"/>
              </w:rPr>
            </w:pPr>
          </w:p>
        </w:tc>
      </w:tr>
      <w:tr w:rsidR="00D96C78" w:rsidRPr="00D96C78" w:rsidTr="00E74C74">
        <w:tc>
          <w:tcPr>
            <w:tcW w:w="4678" w:type="dxa"/>
          </w:tcPr>
          <w:p w:rsidR="00D96C78" w:rsidRPr="00D96C78" w:rsidRDefault="00D96C78" w:rsidP="0044607A">
            <w:pPr>
              <w:pStyle w:val="Odstavekseznama"/>
              <w:ind w:left="0"/>
              <w:jc w:val="center"/>
              <w:rPr>
                <w:sz w:val="24"/>
              </w:rPr>
            </w:pPr>
            <w:r w:rsidRPr="00D96C78">
              <w:rPr>
                <w:sz w:val="24"/>
              </w:rPr>
              <w:t>Davek na dodatno vrednost</w:t>
            </w:r>
            <w:r w:rsidR="0044607A">
              <w:rPr>
                <w:sz w:val="24"/>
              </w:rPr>
              <w:t xml:space="preserve"> 22 </w:t>
            </w:r>
            <w:r w:rsidRPr="00D96C78">
              <w:rPr>
                <w:sz w:val="24"/>
              </w:rPr>
              <w:t>%</w:t>
            </w:r>
          </w:p>
        </w:tc>
        <w:tc>
          <w:tcPr>
            <w:tcW w:w="4644" w:type="dxa"/>
          </w:tcPr>
          <w:p w:rsidR="00D96C78" w:rsidRPr="00D96C78" w:rsidRDefault="00D96C78" w:rsidP="00E74C74">
            <w:pPr>
              <w:pStyle w:val="Odstavekseznama"/>
              <w:ind w:left="0"/>
              <w:jc w:val="center"/>
              <w:rPr>
                <w:sz w:val="24"/>
              </w:rPr>
            </w:pPr>
          </w:p>
        </w:tc>
      </w:tr>
      <w:tr w:rsidR="00D96C78" w:rsidRPr="00D96C78" w:rsidTr="00E74C74">
        <w:tc>
          <w:tcPr>
            <w:tcW w:w="4678" w:type="dxa"/>
          </w:tcPr>
          <w:p w:rsidR="00D96C78" w:rsidRPr="00D96C78" w:rsidRDefault="00D96C78" w:rsidP="00E74C74">
            <w:pPr>
              <w:pStyle w:val="Odstavekseznama"/>
              <w:ind w:left="0"/>
              <w:jc w:val="center"/>
              <w:rPr>
                <w:b/>
                <w:sz w:val="24"/>
              </w:rPr>
            </w:pPr>
            <w:r w:rsidRPr="00D96C78">
              <w:rPr>
                <w:b/>
                <w:sz w:val="24"/>
              </w:rPr>
              <w:t>Skupna vrednost ponudbe z DDV</w:t>
            </w:r>
          </w:p>
        </w:tc>
        <w:tc>
          <w:tcPr>
            <w:tcW w:w="4644" w:type="dxa"/>
          </w:tcPr>
          <w:p w:rsidR="00D96C78" w:rsidRPr="00D96C78" w:rsidRDefault="00D96C78" w:rsidP="00E74C74">
            <w:pPr>
              <w:pStyle w:val="Odstavekseznama"/>
              <w:ind w:left="0"/>
              <w:jc w:val="center"/>
              <w:rPr>
                <w:b/>
                <w:sz w:val="24"/>
              </w:rPr>
            </w:pPr>
          </w:p>
        </w:tc>
      </w:tr>
    </w:tbl>
    <w:p w:rsidR="00D96C78" w:rsidRPr="00D96C78" w:rsidRDefault="00D96C78" w:rsidP="00D96C78">
      <w:pPr>
        <w:pStyle w:val="Odstavekseznama"/>
        <w:jc w:val="center"/>
        <w:rPr>
          <w:b/>
          <w:sz w:val="24"/>
        </w:rPr>
      </w:pPr>
    </w:p>
    <w:p w:rsidR="00D96C78" w:rsidRPr="00D96C78" w:rsidRDefault="00D96C78" w:rsidP="00D96C78">
      <w:pPr>
        <w:rPr>
          <w:b/>
          <w:color w:val="auto"/>
          <w:sz w:val="24"/>
        </w:rPr>
      </w:pPr>
      <w:r w:rsidRPr="00D96C78">
        <w:rPr>
          <w:b/>
          <w:color w:val="auto"/>
          <w:sz w:val="24"/>
        </w:rPr>
        <w:t>Podatki o ponudniku: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96C78" w:rsidRPr="00D96C78" w:rsidTr="00E74C74">
        <w:tc>
          <w:tcPr>
            <w:tcW w:w="4606" w:type="dxa"/>
          </w:tcPr>
          <w:p w:rsidR="00D96C78" w:rsidRPr="00D96C78" w:rsidRDefault="00D96C78" w:rsidP="00E74C74">
            <w:r w:rsidRPr="00D96C78">
              <w:t>Naziv ponudnika:</w:t>
            </w:r>
          </w:p>
        </w:tc>
        <w:tc>
          <w:tcPr>
            <w:tcW w:w="4606" w:type="dxa"/>
          </w:tcPr>
          <w:p w:rsidR="00D96C78" w:rsidRPr="00D96C78" w:rsidRDefault="00D96C78" w:rsidP="00E74C74"/>
        </w:tc>
      </w:tr>
      <w:tr w:rsidR="00D96C78" w:rsidRPr="00D96C78" w:rsidTr="00E74C74">
        <w:tc>
          <w:tcPr>
            <w:tcW w:w="4606" w:type="dxa"/>
          </w:tcPr>
          <w:p w:rsidR="00D96C78" w:rsidRPr="00D96C78" w:rsidRDefault="00D96C78" w:rsidP="00E74C74">
            <w:r w:rsidRPr="00D96C78">
              <w:t>Naslov:</w:t>
            </w:r>
          </w:p>
        </w:tc>
        <w:tc>
          <w:tcPr>
            <w:tcW w:w="4606" w:type="dxa"/>
          </w:tcPr>
          <w:p w:rsidR="00D96C78" w:rsidRPr="00D96C78" w:rsidRDefault="00D96C78" w:rsidP="00E74C74"/>
        </w:tc>
      </w:tr>
      <w:tr w:rsidR="00D96C78" w:rsidRPr="00D96C78" w:rsidTr="00E74C74">
        <w:tc>
          <w:tcPr>
            <w:tcW w:w="4606" w:type="dxa"/>
          </w:tcPr>
          <w:p w:rsidR="00D96C78" w:rsidRPr="00D96C78" w:rsidRDefault="00D96C78" w:rsidP="00E74C74">
            <w:r w:rsidRPr="00D96C78">
              <w:t>Poštna številka in pošta:</w:t>
            </w:r>
          </w:p>
        </w:tc>
        <w:tc>
          <w:tcPr>
            <w:tcW w:w="4606" w:type="dxa"/>
          </w:tcPr>
          <w:p w:rsidR="00D96C78" w:rsidRPr="00D96C78" w:rsidRDefault="00D96C78" w:rsidP="00E74C74"/>
        </w:tc>
      </w:tr>
      <w:tr w:rsidR="00D96C78" w:rsidRPr="00D96C78" w:rsidTr="00E74C74">
        <w:tc>
          <w:tcPr>
            <w:tcW w:w="4606" w:type="dxa"/>
          </w:tcPr>
          <w:p w:rsidR="00D96C78" w:rsidRPr="00D96C78" w:rsidRDefault="00D96C78" w:rsidP="00E74C74">
            <w:r w:rsidRPr="00D96C78">
              <w:t>Telefon:</w:t>
            </w:r>
          </w:p>
        </w:tc>
        <w:tc>
          <w:tcPr>
            <w:tcW w:w="4606" w:type="dxa"/>
          </w:tcPr>
          <w:p w:rsidR="00D96C78" w:rsidRPr="00D96C78" w:rsidRDefault="00D96C78" w:rsidP="00E74C74"/>
        </w:tc>
      </w:tr>
      <w:tr w:rsidR="00D96C78" w:rsidRPr="00D96C78" w:rsidTr="00E74C74">
        <w:tc>
          <w:tcPr>
            <w:tcW w:w="4606" w:type="dxa"/>
          </w:tcPr>
          <w:p w:rsidR="00D96C78" w:rsidRPr="00D96C78" w:rsidRDefault="00D96C78" w:rsidP="00E74C74">
            <w:r w:rsidRPr="00D96C78">
              <w:t>Telefaks:</w:t>
            </w:r>
          </w:p>
        </w:tc>
        <w:tc>
          <w:tcPr>
            <w:tcW w:w="4606" w:type="dxa"/>
          </w:tcPr>
          <w:p w:rsidR="00D96C78" w:rsidRPr="00D96C78" w:rsidRDefault="00D96C78" w:rsidP="00E74C74"/>
        </w:tc>
      </w:tr>
      <w:tr w:rsidR="00D96C78" w:rsidRPr="00D96C78" w:rsidTr="00E74C74">
        <w:tc>
          <w:tcPr>
            <w:tcW w:w="4606" w:type="dxa"/>
          </w:tcPr>
          <w:p w:rsidR="00D96C78" w:rsidRPr="00D96C78" w:rsidRDefault="00D96C78" w:rsidP="00E74C74">
            <w:r w:rsidRPr="00D96C78">
              <w:t>Elektronska pošta:</w:t>
            </w:r>
          </w:p>
        </w:tc>
        <w:tc>
          <w:tcPr>
            <w:tcW w:w="4606" w:type="dxa"/>
          </w:tcPr>
          <w:p w:rsidR="00D96C78" w:rsidRPr="00D96C78" w:rsidRDefault="00D96C78" w:rsidP="00E74C74"/>
        </w:tc>
      </w:tr>
      <w:tr w:rsidR="00D96C78" w:rsidRPr="00D96C78" w:rsidTr="00E74C74">
        <w:tc>
          <w:tcPr>
            <w:tcW w:w="4606" w:type="dxa"/>
          </w:tcPr>
          <w:p w:rsidR="00D96C78" w:rsidRPr="00D96C78" w:rsidRDefault="00D96C78" w:rsidP="00E74C74">
            <w:r w:rsidRPr="00D96C78">
              <w:t>Matična številka:</w:t>
            </w:r>
          </w:p>
        </w:tc>
        <w:tc>
          <w:tcPr>
            <w:tcW w:w="4606" w:type="dxa"/>
          </w:tcPr>
          <w:p w:rsidR="00D96C78" w:rsidRPr="00D96C78" w:rsidRDefault="00D96C78" w:rsidP="00E74C74"/>
        </w:tc>
      </w:tr>
      <w:tr w:rsidR="00D96C78" w:rsidRPr="00D96C78" w:rsidTr="00E74C74">
        <w:tc>
          <w:tcPr>
            <w:tcW w:w="4606" w:type="dxa"/>
          </w:tcPr>
          <w:p w:rsidR="00D96C78" w:rsidRPr="00D96C78" w:rsidRDefault="00D96C78" w:rsidP="00E74C74">
            <w:r w:rsidRPr="00D96C78">
              <w:t>ID za DDV:</w:t>
            </w:r>
          </w:p>
        </w:tc>
        <w:tc>
          <w:tcPr>
            <w:tcW w:w="4606" w:type="dxa"/>
          </w:tcPr>
          <w:p w:rsidR="00D96C78" w:rsidRPr="00D96C78" w:rsidRDefault="00D96C78" w:rsidP="00E74C74"/>
        </w:tc>
      </w:tr>
      <w:tr w:rsidR="00D96C78" w:rsidRPr="00D96C78" w:rsidTr="00E74C74">
        <w:tc>
          <w:tcPr>
            <w:tcW w:w="4606" w:type="dxa"/>
          </w:tcPr>
          <w:p w:rsidR="00D96C78" w:rsidRPr="00D96C78" w:rsidRDefault="00D96C78" w:rsidP="00E74C74">
            <w:r w:rsidRPr="00D96C78">
              <w:t>Številka transakcijskega računa:</w:t>
            </w:r>
          </w:p>
        </w:tc>
        <w:tc>
          <w:tcPr>
            <w:tcW w:w="4606" w:type="dxa"/>
          </w:tcPr>
          <w:p w:rsidR="00D96C78" w:rsidRPr="00D96C78" w:rsidRDefault="00D96C78" w:rsidP="00E74C74"/>
        </w:tc>
      </w:tr>
      <w:tr w:rsidR="00D96C78" w:rsidRPr="00D96C78" w:rsidTr="00E74C74">
        <w:tc>
          <w:tcPr>
            <w:tcW w:w="4606" w:type="dxa"/>
          </w:tcPr>
          <w:p w:rsidR="00D96C78" w:rsidRPr="00D96C78" w:rsidRDefault="00D96C78" w:rsidP="00E74C74">
            <w:r w:rsidRPr="00D96C78">
              <w:t>Banka:</w:t>
            </w:r>
          </w:p>
        </w:tc>
        <w:tc>
          <w:tcPr>
            <w:tcW w:w="4606" w:type="dxa"/>
          </w:tcPr>
          <w:p w:rsidR="00D96C78" w:rsidRPr="00D96C78" w:rsidRDefault="00D96C78" w:rsidP="00E74C74"/>
        </w:tc>
      </w:tr>
      <w:tr w:rsidR="00D96C78" w:rsidRPr="00D96C78" w:rsidTr="00E74C74">
        <w:tc>
          <w:tcPr>
            <w:tcW w:w="4606" w:type="dxa"/>
          </w:tcPr>
          <w:p w:rsidR="00D96C78" w:rsidRPr="00D96C78" w:rsidRDefault="00D96C78" w:rsidP="00E74C74">
            <w:r w:rsidRPr="00D96C78">
              <w:t>Odgovorna oseba za podpis ponudbe:</w:t>
            </w:r>
          </w:p>
        </w:tc>
        <w:tc>
          <w:tcPr>
            <w:tcW w:w="4606" w:type="dxa"/>
          </w:tcPr>
          <w:p w:rsidR="00D96C78" w:rsidRPr="00D96C78" w:rsidRDefault="00D96C78" w:rsidP="00E74C74"/>
        </w:tc>
      </w:tr>
      <w:tr w:rsidR="00D96C78" w:rsidRPr="00D96C78" w:rsidTr="00E74C74">
        <w:tc>
          <w:tcPr>
            <w:tcW w:w="4606" w:type="dxa"/>
          </w:tcPr>
          <w:p w:rsidR="00D96C78" w:rsidRPr="00D96C78" w:rsidRDefault="00D96C78" w:rsidP="00E74C74">
            <w:r w:rsidRPr="00D96C78">
              <w:t>Kontaktna oseba:</w:t>
            </w:r>
          </w:p>
        </w:tc>
        <w:tc>
          <w:tcPr>
            <w:tcW w:w="4606" w:type="dxa"/>
          </w:tcPr>
          <w:p w:rsidR="00D96C78" w:rsidRPr="00D96C78" w:rsidRDefault="00D96C78" w:rsidP="00E74C74"/>
        </w:tc>
      </w:tr>
      <w:tr w:rsidR="00D96C78" w:rsidRPr="00D96C78" w:rsidTr="00E74C74">
        <w:tc>
          <w:tcPr>
            <w:tcW w:w="4606" w:type="dxa"/>
          </w:tcPr>
          <w:p w:rsidR="00D96C78" w:rsidRPr="00D96C78" w:rsidRDefault="00D96C78" w:rsidP="00E74C74">
            <w:r w:rsidRPr="00D96C78">
              <w:t>Telefon kontaktne osebe:</w:t>
            </w:r>
          </w:p>
        </w:tc>
        <w:tc>
          <w:tcPr>
            <w:tcW w:w="4606" w:type="dxa"/>
          </w:tcPr>
          <w:p w:rsidR="00D96C78" w:rsidRPr="00D96C78" w:rsidRDefault="00D96C78" w:rsidP="00E74C74"/>
        </w:tc>
      </w:tr>
      <w:tr w:rsidR="00D96C78" w:rsidRPr="00D96C78" w:rsidTr="00E74C74">
        <w:tc>
          <w:tcPr>
            <w:tcW w:w="4606" w:type="dxa"/>
          </w:tcPr>
          <w:p w:rsidR="00D96C78" w:rsidRPr="00D96C78" w:rsidRDefault="00D96C78" w:rsidP="00E74C74">
            <w:r w:rsidRPr="00D96C78">
              <w:t>e-naslov kontaktne osebe:</w:t>
            </w:r>
          </w:p>
        </w:tc>
        <w:tc>
          <w:tcPr>
            <w:tcW w:w="4606" w:type="dxa"/>
          </w:tcPr>
          <w:p w:rsidR="00D96C78" w:rsidRPr="00D96C78" w:rsidRDefault="00D96C78" w:rsidP="00E74C74"/>
        </w:tc>
      </w:tr>
    </w:tbl>
    <w:p w:rsidR="00D96C78" w:rsidRPr="00D96C78" w:rsidRDefault="00D96C78" w:rsidP="00D96C78">
      <w:pPr>
        <w:rPr>
          <w:color w:val="auto"/>
        </w:rPr>
      </w:pPr>
    </w:p>
    <w:p w:rsidR="00D96C78" w:rsidRDefault="00D96C78" w:rsidP="00D96C78"/>
    <w:p w:rsidR="00D96C78" w:rsidRDefault="00D96C78" w:rsidP="00D96C78"/>
    <w:p w:rsidR="00D96C78" w:rsidRPr="008F076F" w:rsidRDefault="00D96C78" w:rsidP="00D96C78">
      <w:pPr>
        <w:rPr>
          <w:color w:val="auto"/>
        </w:rPr>
      </w:pPr>
      <w:r w:rsidRPr="008F076F">
        <w:rPr>
          <w:color w:val="auto"/>
        </w:rPr>
        <w:t>Kraj:</w:t>
      </w:r>
      <w:r w:rsidRPr="008F076F">
        <w:rPr>
          <w:color w:val="auto"/>
        </w:rPr>
        <w:tab/>
        <w:t>_____________________</w:t>
      </w:r>
    </w:p>
    <w:p w:rsidR="00336A92" w:rsidRPr="008F076F" w:rsidRDefault="00D96C78" w:rsidP="00425494">
      <w:pPr>
        <w:rPr>
          <w:rFonts w:ascii="Arial" w:hAnsi="Arial" w:cs="Arial"/>
          <w:b/>
          <w:color w:val="auto"/>
        </w:rPr>
      </w:pPr>
      <w:r w:rsidRPr="008F076F">
        <w:rPr>
          <w:color w:val="auto"/>
        </w:rPr>
        <w:t>Datum:</w:t>
      </w:r>
      <w:r w:rsidRPr="008F076F">
        <w:rPr>
          <w:color w:val="auto"/>
        </w:rPr>
        <w:tab/>
        <w:t>_____________________</w:t>
      </w:r>
      <w:r w:rsidRPr="008F076F">
        <w:rPr>
          <w:color w:val="auto"/>
        </w:rPr>
        <w:tab/>
      </w:r>
      <w:r w:rsidRPr="008F076F">
        <w:rPr>
          <w:color w:val="auto"/>
        </w:rPr>
        <w:tab/>
      </w:r>
      <w:r w:rsidRPr="008F076F">
        <w:rPr>
          <w:color w:val="auto"/>
        </w:rPr>
        <w:tab/>
        <w:t>žig</w:t>
      </w:r>
      <w:r w:rsidRPr="008F076F">
        <w:rPr>
          <w:color w:val="auto"/>
        </w:rPr>
        <w:tab/>
      </w:r>
      <w:r w:rsidRPr="008F076F">
        <w:rPr>
          <w:color w:val="auto"/>
        </w:rPr>
        <w:tab/>
        <w:t>podpis odgovorne ose</w:t>
      </w:r>
      <w:r w:rsidR="008F076F" w:rsidRPr="008F076F">
        <w:rPr>
          <w:color w:val="auto"/>
        </w:rPr>
        <w:t>be</w:t>
      </w:r>
    </w:p>
    <w:p w:rsidR="00425494" w:rsidRPr="00425494" w:rsidRDefault="00425494" w:rsidP="00425494">
      <w:pPr>
        <w:rPr>
          <w:rFonts w:ascii="Arial" w:hAnsi="Arial" w:cs="Arial"/>
          <w:color w:val="auto"/>
        </w:rPr>
      </w:pPr>
    </w:p>
    <w:sectPr w:rsidR="00425494" w:rsidRPr="00425494" w:rsidSect="00620185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985" w:right="1050" w:bottom="1148" w:left="1050" w:header="918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5E9" w:rsidRDefault="00C875E9">
      <w:pPr>
        <w:spacing w:before="0" w:after="0" w:line="240" w:lineRule="auto"/>
      </w:pPr>
      <w:r>
        <w:separator/>
      </w:r>
    </w:p>
  </w:endnote>
  <w:endnote w:type="continuationSeparator" w:id="0">
    <w:p w:rsidR="00C875E9" w:rsidRDefault="00C875E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95" w:rsidRDefault="00C64DF5">
    <w:pPr>
      <w:pStyle w:val="noga"/>
    </w:pPr>
    <w:r>
      <w:t xml:space="preserve">Stran </w:t>
    </w:r>
    <w:r>
      <w:fldChar w:fldCharType="begin"/>
    </w:r>
    <w:r>
      <w:instrText xml:space="preserve"> PAGE </w:instrText>
    </w:r>
    <w:r>
      <w:fldChar w:fldCharType="separate"/>
    </w:r>
    <w:r w:rsidR="00A946E8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191" w:rsidRDefault="00DC0191" w:rsidP="007C2AEF">
    <w:pPr>
      <w:pStyle w:val="Noga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5E9" w:rsidRDefault="00C875E9">
      <w:pPr>
        <w:spacing w:before="0" w:after="0" w:line="240" w:lineRule="auto"/>
      </w:pPr>
      <w:r>
        <w:separator/>
      </w:r>
    </w:p>
  </w:footnote>
  <w:footnote w:type="continuationSeparator" w:id="0">
    <w:p w:rsidR="00C875E9" w:rsidRDefault="00C875E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396" w:rsidRDefault="00620185" w:rsidP="00620185">
    <w:pPr>
      <w:pStyle w:val="Glava0"/>
      <w:jc w:val="right"/>
    </w:pPr>
    <w:r>
      <w:rPr>
        <w:noProof/>
      </w:rPr>
      <w:drawing>
        <wp:inline distT="0" distB="0" distL="0" distR="0">
          <wp:extent cx="2085097" cy="1124051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v glav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22749" cy="11443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A1F" w:rsidRDefault="00620185" w:rsidP="003F6321">
    <w:pPr>
      <w:pStyle w:val="Glava0"/>
      <w:jc w:val="right"/>
    </w:pPr>
    <w:r>
      <w:rPr>
        <w:noProof/>
      </w:rPr>
      <w:drawing>
        <wp:inline distT="0" distB="0" distL="0" distR="0">
          <wp:extent cx="2000250" cy="1078311"/>
          <wp:effectExtent l="0" t="0" r="0" b="762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v glav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4265" cy="1085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08F6"/>
    <w:multiLevelType w:val="hybridMultilevel"/>
    <w:tmpl w:val="D2D0FFE8"/>
    <w:lvl w:ilvl="0" w:tplc="E5FCA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126E27"/>
    <w:multiLevelType w:val="multilevel"/>
    <w:tmpl w:val="65CC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792" w:hanging="62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28E7904"/>
    <w:multiLevelType w:val="hybridMultilevel"/>
    <w:tmpl w:val="A9ACAF02"/>
    <w:lvl w:ilvl="0" w:tplc="F9944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05023"/>
    <w:multiLevelType w:val="hybridMultilevel"/>
    <w:tmpl w:val="0A8CDD0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B03914"/>
    <w:multiLevelType w:val="hybridMultilevel"/>
    <w:tmpl w:val="C4B260DE"/>
    <w:lvl w:ilvl="0" w:tplc="DBD03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64C0D97"/>
    <w:multiLevelType w:val="hybridMultilevel"/>
    <w:tmpl w:val="3828A65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4EA6891"/>
    <w:multiLevelType w:val="hybridMultilevel"/>
    <w:tmpl w:val="7B7A9B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8E1B26"/>
    <w:multiLevelType w:val="hybridMultilevel"/>
    <w:tmpl w:val="FCE4432E"/>
    <w:lvl w:ilvl="0" w:tplc="DAD6E0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6C4626"/>
    <w:multiLevelType w:val="multilevel"/>
    <w:tmpl w:val="18C838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62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878704F"/>
    <w:multiLevelType w:val="hybridMultilevel"/>
    <w:tmpl w:val="D8C0F7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D97424"/>
    <w:multiLevelType w:val="multilevel"/>
    <w:tmpl w:val="F5601E4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92" w:hanging="622"/>
      </w:pPr>
      <w:rPr>
        <w:rFonts w:ascii="Wingdings" w:hAnsi="Wingdings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191"/>
    <w:rsid w:val="00021546"/>
    <w:rsid w:val="00023EC3"/>
    <w:rsid w:val="00062B76"/>
    <w:rsid w:val="0007734C"/>
    <w:rsid w:val="000A79EA"/>
    <w:rsid w:val="000C1FAD"/>
    <w:rsid w:val="000F4FEC"/>
    <w:rsid w:val="00141D1D"/>
    <w:rsid w:val="001506F1"/>
    <w:rsid w:val="00183B4D"/>
    <w:rsid w:val="002534F6"/>
    <w:rsid w:val="00280D71"/>
    <w:rsid w:val="002A7D90"/>
    <w:rsid w:val="002B5FF5"/>
    <w:rsid w:val="00306B19"/>
    <w:rsid w:val="00313EEC"/>
    <w:rsid w:val="00336A92"/>
    <w:rsid w:val="003478B8"/>
    <w:rsid w:val="0037743A"/>
    <w:rsid w:val="003850B1"/>
    <w:rsid w:val="00397664"/>
    <w:rsid w:val="003F6321"/>
    <w:rsid w:val="00423C8D"/>
    <w:rsid w:val="00425494"/>
    <w:rsid w:val="00436345"/>
    <w:rsid w:val="0044607A"/>
    <w:rsid w:val="00451638"/>
    <w:rsid w:val="00456451"/>
    <w:rsid w:val="004718CE"/>
    <w:rsid w:val="00472669"/>
    <w:rsid w:val="00481164"/>
    <w:rsid w:val="00490D3A"/>
    <w:rsid w:val="004A28A0"/>
    <w:rsid w:val="005047C2"/>
    <w:rsid w:val="00507ADF"/>
    <w:rsid w:val="005558D7"/>
    <w:rsid w:val="00580396"/>
    <w:rsid w:val="005B4186"/>
    <w:rsid w:val="005C5526"/>
    <w:rsid w:val="00620185"/>
    <w:rsid w:val="00644667"/>
    <w:rsid w:val="00654A71"/>
    <w:rsid w:val="006739AD"/>
    <w:rsid w:val="006A32E2"/>
    <w:rsid w:val="006B55FE"/>
    <w:rsid w:val="006C4571"/>
    <w:rsid w:val="006E55E9"/>
    <w:rsid w:val="006F2793"/>
    <w:rsid w:val="006F7E53"/>
    <w:rsid w:val="00702A28"/>
    <w:rsid w:val="00724289"/>
    <w:rsid w:val="00726B21"/>
    <w:rsid w:val="007337EF"/>
    <w:rsid w:val="00745981"/>
    <w:rsid w:val="00791134"/>
    <w:rsid w:val="007A4F81"/>
    <w:rsid w:val="007A5A51"/>
    <w:rsid w:val="007B233F"/>
    <w:rsid w:val="007C2AEF"/>
    <w:rsid w:val="007F39B7"/>
    <w:rsid w:val="007F54C2"/>
    <w:rsid w:val="008145C7"/>
    <w:rsid w:val="00827BD7"/>
    <w:rsid w:val="00846960"/>
    <w:rsid w:val="00871A1F"/>
    <w:rsid w:val="00882B42"/>
    <w:rsid w:val="008A628D"/>
    <w:rsid w:val="008E7EF0"/>
    <w:rsid w:val="008F076F"/>
    <w:rsid w:val="00900AD4"/>
    <w:rsid w:val="00944E84"/>
    <w:rsid w:val="00A51161"/>
    <w:rsid w:val="00A561FD"/>
    <w:rsid w:val="00A946E8"/>
    <w:rsid w:val="00AA71F4"/>
    <w:rsid w:val="00B25342"/>
    <w:rsid w:val="00B65104"/>
    <w:rsid w:val="00C64DF5"/>
    <w:rsid w:val="00C875E9"/>
    <w:rsid w:val="00C93C1F"/>
    <w:rsid w:val="00CB53E8"/>
    <w:rsid w:val="00CC5FA1"/>
    <w:rsid w:val="00D56EE0"/>
    <w:rsid w:val="00D87DAF"/>
    <w:rsid w:val="00D94795"/>
    <w:rsid w:val="00D96C78"/>
    <w:rsid w:val="00DC0191"/>
    <w:rsid w:val="00DC3F6D"/>
    <w:rsid w:val="00DF01B3"/>
    <w:rsid w:val="00DF3DE6"/>
    <w:rsid w:val="00E103BF"/>
    <w:rsid w:val="00E3518F"/>
    <w:rsid w:val="00E4137A"/>
    <w:rsid w:val="00E45048"/>
    <w:rsid w:val="00E76DC7"/>
    <w:rsid w:val="00E93886"/>
    <w:rsid w:val="00E93D57"/>
    <w:rsid w:val="00ED0AE2"/>
    <w:rsid w:val="00ED54C7"/>
    <w:rsid w:val="00EE5AE9"/>
    <w:rsid w:val="00F0595A"/>
    <w:rsid w:val="00F119BA"/>
    <w:rsid w:val="00F3385B"/>
    <w:rsid w:val="00F66725"/>
    <w:rsid w:val="00F713CA"/>
    <w:rsid w:val="00FB6F50"/>
    <w:rsid w:val="00FF0655"/>
    <w:rsid w:val="00FF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595959" w:themeColor="text1" w:themeTint="A6"/>
        <w:lang w:val="sl-SI" w:eastAsia="sl-SI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0" w:qFormat="1"/>
    <w:lsdException w:name="heading 5" w:uiPriority="0" w:qFormat="1"/>
    <w:lsdException w:name="heading 6" w:uiPriority="18" w:qFormat="1"/>
    <w:lsdException w:name="heading 7" w:uiPriority="18" w:qFormat="1"/>
    <w:lsdException w:name="heading 8" w:uiPriority="18" w:qFormat="1"/>
    <w:lsdException w:name="heading 9" w:uiPriority="1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2" w:qFormat="1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0" w:qFormat="1"/>
    <w:lsdException w:name="Signature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alutation" w:qFormat="1"/>
    <w:lsdException w:name="Date" w:qFormat="1"/>
    <w:lsdException w:name="Strong" w:semiHidden="0" w:uiPriority="1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kern w:val="20"/>
    </w:rPr>
  </w:style>
  <w:style w:type="paragraph" w:styleId="Naslov3">
    <w:name w:val="heading 3"/>
    <w:basedOn w:val="Navaden"/>
    <w:next w:val="Navaden"/>
    <w:link w:val="Naslov3Znak"/>
    <w:uiPriority w:val="1"/>
    <w:semiHidden/>
    <w:unhideWhenUsed/>
    <w:qFormat/>
    <w:rsid w:val="00900AD4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394B5A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autoRedefine/>
    <w:qFormat/>
    <w:rsid w:val="00481164"/>
    <w:pPr>
      <w:keepNext/>
      <w:suppressAutoHyphens/>
      <w:spacing w:before="0" w:after="0" w:line="240" w:lineRule="auto"/>
      <w:ind w:right="204"/>
      <w:jc w:val="both"/>
      <w:outlineLvl w:val="3"/>
    </w:pPr>
    <w:rPr>
      <w:rFonts w:cstheme="minorHAnsi"/>
      <w:b/>
      <w:bCs/>
      <w:color w:val="auto"/>
      <w:kern w:val="0"/>
      <w:sz w:val="22"/>
      <w:szCs w:val="22"/>
    </w:rPr>
  </w:style>
  <w:style w:type="paragraph" w:styleId="Naslov5">
    <w:name w:val="heading 5"/>
    <w:basedOn w:val="Navaden"/>
    <w:next w:val="Navaden"/>
    <w:link w:val="Naslov5Znak"/>
    <w:autoRedefine/>
    <w:qFormat/>
    <w:rsid w:val="00481164"/>
    <w:pPr>
      <w:keepNext/>
      <w:suppressAutoHyphens/>
      <w:spacing w:before="100" w:beforeAutospacing="1" w:after="100" w:afterAutospacing="1" w:line="240" w:lineRule="auto"/>
      <w:ind w:right="204"/>
      <w:jc w:val="both"/>
      <w:outlineLvl w:val="4"/>
    </w:pPr>
    <w:rPr>
      <w:rFonts w:ascii="Calibri" w:hAnsi="Calibri" w:cs="Times New Roman"/>
      <w:b/>
      <w:color w:val="auto"/>
      <w:kern w:val="0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 1"/>
    <w:basedOn w:val="Navaden"/>
    <w:next w:val="Navaden"/>
    <w:link w:val="Znakivnaslovu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naslov2">
    <w:name w:val="naslov 2"/>
    <w:basedOn w:val="Navaden"/>
    <w:next w:val="Navaden"/>
    <w:link w:val="Znakivnaslovu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naslov30">
    <w:name w:val="naslov 3"/>
    <w:basedOn w:val="Navaden"/>
    <w:next w:val="Navaden"/>
    <w:link w:val="Znakivnaslovu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naslov40">
    <w:name w:val="naslov 4"/>
    <w:basedOn w:val="Navaden"/>
    <w:next w:val="Navaden"/>
    <w:link w:val="Znakivnaslovu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naslov50">
    <w:name w:val="naslov 5"/>
    <w:basedOn w:val="Navaden"/>
    <w:next w:val="Navaden"/>
    <w:link w:val="Znakivnaslovu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naslov6">
    <w:name w:val="naslov 6"/>
    <w:basedOn w:val="Navaden"/>
    <w:next w:val="Navaden"/>
    <w:link w:val="Znakivnaslovu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naslov7">
    <w:name w:val="naslov 7"/>
    <w:basedOn w:val="Navaden"/>
    <w:next w:val="Navaden"/>
    <w:link w:val="Znakivnaslovu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naslov8">
    <w:name w:val="naslov 8"/>
    <w:basedOn w:val="Navaden"/>
    <w:next w:val="Navaden"/>
    <w:link w:val="Znakivnaslovu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naslov9">
    <w:name w:val="naslov 9"/>
    <w:basedOn w:val="Navaden"/>
    <w:next w:val="Navaden"/>
    <w:link w:val="Znakivnaslovu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glava">
    <w:name w:val="glava"/>
    <w:basedOn w:val="Navaden"/>
    <w:link w:val="Znakivglavi"/>
    <w:uiPriority w:val="99"/>
    <w:unhideWhenUsed/>
    <w:qFormat/>
    <w:pPr>
      <w:spacing w:after="0" w:line="240" w:lineRule="auto"/>
    </w:pPr>
  </w:style>
  <w:style w:type="character" w:customStyle="1" w:styleId="Znakivglavi">
    <w:name w:val="Znaki v glavi"/>
    <w:basedOn w:val="Privzetapisavaodstavka"/>
    <w:link w:val="glava"/>
    <w:uiPriority w:val="99"/>
    <w:rPr>
      <w:kern w:val="20"/>
    </w:rPr>
  </w:style>
  <w:style w:type="paragraph" w:customStyle="1" w:styleId="noga">
    <w:name w:val="noga"/>
    <w:basedOn w:val="Navaden"/>
    <w:link w:val="Znakivnogi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Znakivnogi">
    <w:name w:val="Znaki v nogi"/>
    <w:basedOn w:val="Privzetapisavaodstavka"/>
    <w:link w:val="noga"/>
    <w:uiPriority w:val="99"/>
    <w:rPr>
      <w:kern w:val="20"/>
    </w:rPr>
  </w:style>
  <w:style w:type="character" w:customStyle="1" w:styleId="Besediloograde1">
    <w:name w:val="Besedilo ograde1"/>
    <w:basedOn w:val="Privzetapisavaodstavka"/>
    <w:uiPriority w:val="99"/>
    <w:semiHidden/>
    <w:rPr>
      <w:color w:val="808080"/>
    </w:rPr>
  </w:style>
  <w:style w:type="table" w:customStyle="1" w:styleId="Tabelamrea1">
    <w:name w:val="Tabela – mreža1"/>
    <w:basedOn w:val="Navadnatabel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Znakivnaslovu2">
    <w:name w:val="Znaki v naslovu 2"/>
    <w:basedOn w:val="Privzetapisavaodstavka"/>
    <w:link w:val="naslov2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Znakivnaslovu3">
    <w:name w:val="Znaki v naslovu 3"/>
    <w:basedOn w:val="Privzetapisavaodstavka"/>
    <w:link w:val="naslov30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Znakivnaslovu4">
    <w:name w:val="Znaki v naslovu 4"/>
    <w:basedOn w:val="Privzetapisavaodstavka"/>
    <w:link w:val="naslov40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Znakivnaslovu5">
    <w:name w:val="Znaki v naslovu 5"/>
    <w:basedOn w:val="Privzetapisavaodstavka"/>
    <w:link w:val="naslov50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Znakivnaslovu6">
    <w:name w:val="Znaki v naslovu 6"/>
    <w:basedOn w:val="Privzetapisavaodstavka"/>
    <w:link w:val="naslov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Znakivnaslovu7">
    <w:name w:val="Znaki v naslovu 7"/>
    <w:basedOn w:val="Privzetapisavaodstavka"/>
    <w:link w:val="naslov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Znakivnaslovu8">
    <w:name w:val="Znaki v naslovu 8"/>
    <w:basedOn w:val="Privzetapisavaodstavka"/>
    <w:link w:val="naslov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Znakivnaslovu9">
    <w:name w:val="Znaki v naslovu 9"/>
    <w:basedOn w:val="Privzetapisavaodstavka"/>
    <w:link w:val="naslov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glavepisma">
    <w:name w:val="Tabela glave pisma"/>
    <w:basedOn w:val="Navadnatabela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Finannatabela">
    <w:name w:val="Finančna tabela"/>
    <w:basedOn w:val="Navadnatabela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um1">
    <w:name w:val="Datum1"/>
    <w:basedOn w:val="Navaden"/>
    <w:next w:val="Navaden"/>
    <w:link w:val="Znakivdatumu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Znakivdatumu">
    <w:name w:val="Znaki v datumu"/>
    <w:basedOn w:val="Privzetapisavaodstavka"/>
    <w:link w:val="Datum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Prejemnik">
    <w:name w:val="Prejemnik"/>
    <w:basedOn w:val="Navaden"/>
    <w:qFormat/>
    <w:pPr>
      <w:spacing w:after="40"/>
    </w:pPr>
    <w:rPr>
      <w:b/>
      <w:bCs/>
    </w:rPr>
  </w:style>
  <w:style w:type="paragraph" w:customStyle="1" w:styleId="Uvodnipozdrav1">
    <w:name w:val="Uvodni pozdrav1"/>
    <w:basedOn w:val="Navaden"/>
    <w:next w:val="Navaden"/>
    <w:link w:val="Znakivuvodnempozdravu"/>
    <w:uiPriority w:val="1"/>
    <w:unhideWhenUsed/>
    <w:qFormat/>
    <w:pPr>
      <w:spacing w:before="720"/>
    </w:pPr>
  </w:style>
  <w:style w:type="character" w:customStyle="1" w:styleId="Znakivuvodnempozdravu">
    <w:name w:val="Znaki v uvodnem pozdravu"/>
    <w:basedOn w:val="Privzetapisavaodstavka"/>
    <w:link w:val="Uvodnipozdrav1"/>
    <w:uiPriority w:val="1"/>
    <w:rPr>
      <w:kern w:val="20"/>
    </w:rPr>
  </w:style>
  <w:style w:type="paragraph" w:customStyle="1" w:styleId="Zakljunipozdrav1">
    <w:name w:val="Zaključni pozdrav1"/>
    <w:basedOn w:val="Navaden"/>
    <w:link w:val="Znakivzakljunempozdravu"/>
    <w:uiPriority w:val="1"/>
    <w:unhideWhenUsed/>
    <w:qFormat/>
    <w:pPr>
      <w:spacing w:before="480" w:after="960" w:line="240" w:lineRule="auto"/>
    </w:pPr>
  </w:style>
  <w:style w:type="character" w:customStyle="1" w:styleId="Znakivzakljunempozdravu">
    <w:name w:val="Znaki v zaključnem pozdravu"/>
    <w:basedOn w:val="Privzetapisavaodstavka"/>
    <w:link w:val="Zakljunipozdrav1"/>
    <w:uiPriority w:val="1"/>
    <w:rPr>
      <w:kern w:val="20"/>
    </w:rPr>
  </w:style>
  <w:style w:type="paragraph" w:customStyle="1" w:styleId="Podpis1">
    <w:name w:val="Podpis1"/>
    <w:basedOn w:val="Navaden"/>
    <w:link w:val="Znakivpodpisu"/>
    <w:uiPriority w:val="1"/>
    <w:unhideWhenUsed/>
    <w:qFormat/>
    <w:rPr>
      <w:b/>
      <w:bCs/>
    </w:rPr>
  </w:style>
  <w:style w:type="character" w:customStyle="1" w:styleId="Znakivpodpisu">
    <w:name w:val="Znaki v podpisu"/>
    <w:basedOn w:val="Privzetapisavaodstavka"/>
    <w:link w:val="Podpis1"/>
    <w:uiPriority w:val="1"/>
    <w:rPr>
      <w:b/>
      <w:bCs/>
      <w:kern w:val="20"/>
    </w:rPr>
  </w:style>
  <w:style w:type="paragraph" w:customStyle="1" w:styleId="Naslov10">
    <w:name w:val="Naslov1"/>
    <w:basedOn w:val="Navaden"/>
    <w:next w:val="Navaden"/>
    <w:link w:val="Znakivnaslovu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Znakivnaslovu">
    <w:name w:val="Znaki v naslovu"/>
    <w:basedOn w:val="Privzetapisavaodstavka"/>
    <w:link w:val="Naslov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Besediloograde">
    <w:name w:val="Placeholder Text"/>
    <w:basedOn w:val="Privzetapisavaodstavka"/>
    <w:uiPriority w:val="99"/>
    <w:semiHidden/>
    <w:rsid w:val="00D56EE0"/>
    <w:rPr>
      <w:color w:val="808080"/>
    </w:rPr>
  </w:style>
  <w:style w:type="paragraph" w:styleId="Glava0">
    <w:name w:val="header"/>
    <w:basedOn w:val="Navaden"/>
    <w:link w:val="GlavaZnak"/>
    <w:uiPriority w:val="2"/>
    <w:unhideWhenUsed/>
    <w:qFormat/>
    <w:rsid w:val="00DC019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GlavaZnak">
    <w:name w:val="Glava Znak"/>
    <w:basedOn w:val="Privzetapisavaodstavka"/>
    <w:link w:val="Glava0"/>
    <w:uiPriority w:val="2"/>
    <w:rsid w:val="00DC0191"/>
    <w:rPr>
      <w:kern w:val="20"/>
    </w:rPr>
  </w:style>
  <w:style w:type="paragraph" w:styleId="Noga0">
    <w:name w:val="footer"/>
    <w:basedOn w:val="Navaden"/>
    <w:link w:val="NogaZnak"/>
    <w:uiPriority w:val="99"/>
    <w:unhideWhenUsed/>
    <w:qFormat/>
    <w:rsid w:val="00DC019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ogaZnak">
    <w:name w:val="Noga Znak"/>
    <w:basedOn w:val="Privzetapisavaodstavka"/>
    <w:link w:val="Noga0"/>
    <w:uiPriority w:val="99"/>
    <w:rsid w:val="00DC0191"/>
    <w:rPr>
      <w:kern w:val="20"/>
    </w:rPr>
  </w:style>
  <w:style w:type="character" w:styleId="Hiperpovezava">
    <w:name w:val="Hyperlink"/>
    <w:basedOn w:val="Privzetapisavaodstavka"/>
    <w:uiPriority w:val="99"/>
    <w:unhideWhenUsed/>
    <w:rsid w:val="00DF01B3"/>
    <w:rPr>
      <w:color w:val="646464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71A1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71A1F"/>
    <w:rPr>
      <w:rFonts w:ascii="Segoe UI" w:hAnsi="Segoe UI" w:cs="Segoe UI"/>
      <w:kern w:val="20"/>
      <w:sz w:val="18"/>
      <w:szCs w:val="18"/>
    </w:rPr>
  </w:style>
  <w:style w:type="character" w:customStyle="1" w:styleId="Naslov4Znak">
    <w:name w:val="Naslov 4 Znak"/>
    <w:basedOn w:val="Privzetapisavaodstavka"/>
    <w:link w:val="Naslov4"/>
    <w:rsid w:val="00481164"/>
    <w:rPr>
      <w:rFonts w:cstheme="minorHAnsi"/>
      <w:b/>
      <w:bCs/>
      <w:color w:val="auto"/>
      <w:sz w:val="22"/>
      <w:szCs w:val="22"/>
    </w:rPr>
  </w:style>
  <w:style w:type="character" w:customStyle="1" w:styleId="Naslov5Znak">
    <w:name w:val="Naslov 5 Znak"/>
    <w:basedOn w:val="Privzetapisavaodstavka"/>
    <w:link w:val="Naslov5"/>
    <w:rsid w:val="00481164"/>
    <w:rPr>
      <w:rFonts w:ascii="Calibri" w:hAnsi="Calibri" w:cs="Times New Roman"/>
      <w:b/>
      <w:color w:val="auto"/>
      <w:sz w:val="22"/>
      <w:szCs w:val="22"/>
      <w:lang w:eastAsia="en-US"/>
    </w:rPr>
  </w:style>
  <w:style w:type="table" w:styleId="Tabelamrea">
    <w:name w:val="Table Grid"/>
    <w:basedOn w:val="Navadnatabela"/>
    <w:uiPriority w:val="59"/>
    <w:rsid w:val="00481164"/>
    <w:pPr>
      <w:spacing w:before="0" w:after="0" w:line="240" w:lineRule="auto"/>
    </w:pPr>
    <w:rPr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481164"/>
    <w:pPr>
      <w:spacing w:before="0" w:after="0" w:line="240" w:lineRule="auto"/>
    </w:pPr>
    <w:rPr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39"/>
    <w:rsid w:val="00481164"/>
    <w:pPr>
      <w:spacing w:before="0" w:after="0" w:line="240" w:lineRule="auto"/>
    </w:pPr>
    <w:rPr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1"/>
    <w:semiHidden/>
    <w:rsid w:val="00900AD4"/>
    <w:rPr>
      <w:rFonts w:asciiTheme="majorHAnsi" w:eastAsiaTheme="majorEastAsia" w:hAnsiTheme="majorHAnsi" w:cstheme="majorBidi"/>
      <w:color w:val="394B5A" w:themeColor="accent1" w:themeShade="7F"/>
      <w:kern w:val="20"/>
      <w:sz w:val="24"/>
      <w:szCs w:val="24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183B4D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96C78"/>
    <w:pPr>
      <w:spacing w:before="0" w:after="200" w:line="276" w:lineRule="auto"/>
      <w:ind w:left="720"/>
      <w:contextualSpacing/>
    </w:pPr>
    <w:rPr>
      <w:color w:val="auto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595959" w:themeColor="text1" w:themeTint="A6"/>
        <w:lang w:val="sl-SI" w:eastAsia="sl-SI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0" w:qFormat="1"/>
    <w:lsdException w:name="heading 5" w:uiPriority="0" w:qFormat="1"/>
    <w:lsdException w:name="heading 6" w:uiPriority="18" w:qFormat="1"/>
    <w:lsdException w:name="heading 7" w:uiPriority="18" w:qFormat="1"/>
    <w:lsdException w:name="heading 8" w:uiPriority="18" w:qFormat="1"/>
    <w:lsdException w:name="heading 9" w:uiPriority="1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2" w:qFormat="1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0" w:qFormat="1"/>
    <w:lsdException w:name="Signature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alutation" w:qFormat="1"/>
    <w:lsdException w:name="Date" w:qFormat="1"/>
    <w:lsdException w:name="Strong" w:semiHidden="0" w:uiPriority="1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kern w:val="20"/>
    </w:rPr>
  </w:style>
  <w:style w:type="paragraph" w:styleId="Naslov3">
    <w:name w:val="heading 3"/>
    <w:basedOn w:val="Navaden"/>
    <w:next w:val="Navaden"/>
    <w:link w:val="Naslov3Znak"/>
    <w:uiPriority w:val="1"/>
    <w:semiHidden/>
    <w:unhideWhenUsed/>
    <w:qFormat/>
    <w:rsid w:val="00900AD4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394B5A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autoRedefine/>
    <w:qFormat/>
    <w:rsid w:val="00481164"/>
    <w:pPr>
      <w:keepNext/>
      <w:suppressAutoHyphens/>
      <w:spacing w:before="0" w:after="0" w:line="240" w:lineRule="auto"/>
      <w:ind w:right="204"/>
      <w:jc w:val="both"/>
      <w:outlineLvl w:val="3"/>
    </w:pPr>
    <w:rPr>
      <w:rFonts w:cstheme="minorHAnsi"/>
      <w:b/>
      <w:bCs/>
      <w:color w:val="auto"/>
      <w:kern w:val="0"/>
      <w:sz w:val="22"/>
      <w:szCs w:val="22"/>
    </w:rPr>
  </w:style>
  <w:style w:type="paragraph" w:styleId="Naslov5">
    <w:name w:val="heading 5"/>
    <w:basedOn w:val="Navaden"/>
    <w:next w:val="Navaden"/>
    <w:link w:val="Naslov5Znak"/>
    <w:autoRedefine/>
    <w:qFormat/>
    <w:rsid w:val="00481164"/>
    <w:pPr>
      <w:keepNext/>
      <w:suppressAutoHyphens/>
      <w:spacing w:before="100" w:beforeAutospacing="1" w:after="100" w:afterAutospacing="1" w:line="240" w:lineRule="auto"/>
      <w:ind w:right="204"/>
      <w:jc w:val="both"/>
      <w:outlineLvl w:val="4"/>
    </w:pPr>
    <w:rPr>
      <w:rFonts w:ascii="Calibri" w:hAnsi="Calibri" w:cs="Times New Roman"/>
      <w:b/>
      <w:color w:val="auto"/>
      <w:kern w:val="0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 1"/>
    <w:basedOn w:val="Navaden"/>
    <w:next w:val="Navaden"/>
    <w:link w:val="Znakivnaslovu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naslov2">
    <w:name w:val="naslov 2"/>
    <w:basedOn w:val="Navaden"/>
    <w:next w:val="Navaden"/>
    <w:link w:val="Znakivnaslovu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naslov30">
    <w:name w:val="naslov 3"/>
    <w:basedOn w:val="Navaden"/>
    <w:next w:val="Navaden"/>
    <w:link w:val="Znakivnaslovu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naslov40">
    <w:name w:val="naslov 4"/>
    <w:basedOn w:val="Navaden"/>
    <w:next w:val="Navaden"/>
    <w:link w:val="Znakivnaslovu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naslov50">
    <w:name w:val="naslov 5"/>
    <w:basedOn w:val="Navaden"/>
    <w:next w:val="Navaden"/>
    <w:link w:val="Znakivnaslovu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naslov6">
    <w:name w:val="naslov 6"/>
    <w:basedOn w:val="Navaden"/>
    <w:next w:val="Navaden"/>
    <w:link w:val="Znakivnaslovu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naslov7">
    <w:name w:val="naslov 7"/>
    <w:basedOn w:val="Navaden"/>
    <w:next w:val="Navaden"/>
    <w:link w:val="Znakivnaslovu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naslov8">
    <w:name w:val="naslov 8"/>
    <w:basedOn w:val="Navaden"/>
    <w:next w:val="Navaden"/>
    <w:link w:val="Znakivnaslovu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naslov9">
    <w:name w:val="naslov 9"/>
    <w:basedOn w:val="Navaden"/>
    <w:next w:val="Navaden"/>
    <w:link w:val="Znakivnaslovu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glava">
    <w:name w:val="glava"/>
    <w:basedOn w:val="Navaden"/>
    <w:link w:val="Znakivglavi"/>
    <w:uiPriority w:val="99"/>
    <w:unhideWhenUsed/>
    <w:qFormat/>
    <w:pPr>
      <w:spacing w:after="0" w:line="240" w:lineRule="auto"/>
    </w:pPr>
  </w:style>
  <w:style w:type="character" w:customStyle="1" w:styleId="Znakivglavi">
    <w:name w:val="Znaki v glavi"/>
    <w:basedOn w:val="Privzetapisavaodstavka"/>
    <w:link w:val="glava"/>
    <w:uiPriority w:val="99"/>
    <w:rPr>
      <w:kern w:val="20"/>
    </w:rPr>
  </w:style>
  <w:style w:type="paragraph" w:customStyle="1" w:styleId="noga">
    <w:name w:val="noga"/>
    <w:basedOn w:val="Navaden"/>
    <w:link w:val="Znakivnogi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Znakivnogi">
    <w:name w:val="Znaki v nogi"/>
    <w:basedOn w:val="Privzetapisavaodstavka"/>
    <w:link w:val="noga"/>
    <w:uiPriority w:val="99"/>
    <w:rPr>
      <w:kern w:val="20"/>
    </w:rPr>
  </w:style>
  <w:style w:type="character" w:customStyle="1" w:styleId="Besediloograde1">
    <w:name w:val="Besedilo ograde1"/>
    <w:basedOn w:val="Privzetapisavaodstavka"/>
    <w:uiPriority w:val="99"/>
    <w:semiHidden/>
    <w:rPr>
      <w:color w:val="808080"/>
    </w:rPr>
  </w:style>
  <w:style w:type="table" w:customStyle="1" w:styleId="Tabelamrea1">
    <w:name w:val="Tabela – mreža1"/>
    <w:basedOn w:val="Navadnatabel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Znakivnaslovu2">
    <w:name w:val="Znaki v naslovu 2"/>
    <w:basedOn w:val="Privzetapisavaodstavka"/>
    <w:link w:val="naslov2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Znakivnaslovu3">
    <w:name w:val="Znaki v naslovu 3"/>
    <w:basedOn w:val="Privzetapisavaodstavka"/>
    <w:link w:val="naslov30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Znakivnaslovu4">
    <w:name w:val="Znaki v naslovu 4"/>
    <w:basedOn w:val="Privzetapisavaodstavka"/>
    <w:link w:val="naslov40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Znakivnaslovu5">
    <w:name w:val="Znaki v naslovu 5"/>
    <w:basedOn w:val="Privzetapisavaodstavka"/>
    <w:link w:val="naslov50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Znakivnaslovu6">
    <w:name w:val="Znaki v naslovu 6"/>
    <w:basedOn w:val="Privzetapisavaodstavka"/>
    <w:link w:val="naslov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Znakivnaslovu7">
    <w:name w:val="Znaki v naslovu 7"/>
    <w:basedOn w:val="Privzetapisavaodstavka"/>
    <w:link w:val="naslov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Znakivnaslovu8">
    <w:name w:val="Znaki v naslovu 8"/>
    <w:basedOn w:val="Privzetapisavaodstavka"/>
    <w:link w:val="naslov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Znakivnaslovu9">
    <w:name w:val="Znaki v naslovu 9"/>
    <w:basedOn w:val="Privzetapisavaodstavka"/>
    <w:link w:val="naslov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glavepisma">
    <w:name w:val="Tabela glave pisma"/>
    <w:basedOn w:val="Navadnatabela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Finannatabela">
    <w:name w:val="Finančna tabela"/>
    <w:basedOn w:val="Navadnatabela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um1">
    <w:name w:val="Datum1"/>
    <w:basedOn w:val="Navaden"/>
    <w:next w:val="Navaden"/>
    <w:link w:val="Znakivdatumu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Znakivdatumu">
    <w:name w:val="Znaki v datumu"/>
    <w:basedOn w:val="Privzetapisavaodstavka"/>
    <w:link w:val="Datum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Prejemnik">
    <w:name w:val="Prejemnik"/>
    <w:basedOn w:val="Navaden"/>
    <w:qFormat/>
    <w:pPr>
      <w:spacing w:after="40"/>
    </w:pPr>
    <w:rPr>
      <w:b/>
      <w:bCs/>
    </w:rPr>
  </w:style>
  <w:style w:type="paragraph" w:customStyle="1" w:styleId="Uvodnipozdrav1">
    <w:name w:val="Uvodni pozdrav1"/>
    <w:basedOn w:val="Navaden"/>
    <w:next w:val="Navaden"/>
    <w:link w:val="Znakivuvodnempozdravu"/>
    <w:uiPriority w:val="1"/>
    <w:unhideWhenUsed/>
    <w:qFormat/>
    <w:pPr>
      <w:spacing w:before="720"/>
    </w:pPr>
  </w:style>
  <w:style w:type="character" w:customStyle="1" w:styleId="Znakivuvodnempozdravu">
    <w:name w:val="Znaki v uvodnem pozdravu"/>
    <w:basedOn w:val="Privzetapisavaodstavka"/>
    <w:link w:val="Uvodnipozdrav1"/>
    <w:uiPriority w:val="1"/>
    <w:rPr>
      <w:kern w:val="20"/>
    </w:rPr>
  </w:style>
  <w:style w:type="paragraph" w:customStyle="1" w:styleId="Zakljunipozdrav1">
    <w:name w:val="Zaključni pozdrav1"/>
    <w:basedOn w:val="Navaden"/>
    <w:link w:val="Znakivzakljunempozdravu"/>
    <w:uiPriority w:val="1"/>
    <w:unhideWhenUsed/>
    <w:qFormat/>
    <w:pPr>
      <w:spacing w:before="480" w:after="960" w:line="240" w:lineRule="auto"/>
    </w:pPr>
  </w:style>
  <w:style w:type="character" w:customStyle="1" w:styleId="Znakivzakljunempozdravu">
    <w:name w:val="Znaki v zaključnem pozdravu"/>
    <w:basedOn w:val="Privzetapisavaodstavka"/>
    <w:link w:val="Zakljunipozdrav1"/>
    <w:uiPriority w:val="1"/>
    <w:rPr>
      <w:kern w:val="20"/>
    </w:rPr>
  </w:style>
  <w:style w:type="paragraph" w:customStyle="1" w:styleId="Podpis1">
    <w:name w:val="Podpis1"/>
    <w:basedOn w:val="Navaden"/>
    <w:link w:val="Znakivpodpisu"/>
    <w:uiPriority w:val="1"/>
    <w:unhideWhenUsed/>
    <w:qFormat/>
    <w:rPr>
      <w:b/>
      <w:bCs/>
    </w:rPr>
  </w:style>
  <w:style w:type="character" w:customStyle="1" w:styleId="Znakivpodpisu">
    <w:name w:val="Znaki v podpisu"/>
    <w:basedOn w:val="Privzetapisavaodstavka"/>
    <w:link w:val="Podpis1"/>
    <w:uiPriority w:val="1"/>
    <w:rPr>
      <w:b/>
      <w:bCs/>
      <w:kern w:val="20"/>
    </w:rPr>
  </w:style>
  <w:style w:type="paragraph" w:customStyle="1" w:styleId="Naslov10">
    <w:name w:val="Naslov1"/>
    <w:basedOn w:val="Navaden"/>
    <w:next w:val="Navaden"/>
    <w:link w:val="Znakivnaslovu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Znakivnaslovu">
    <w:name w:val="Znaki v naslovu"/>
    <w:basedOn w:val="Privzetapisavaodstavka"/>
    <w:link w:val="Naslov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Besediloograde">
    <w:name w:val="Placeholder Text"/>
    <w:basedOn w:val="Privzetapisavaodstavka"/>
    <w:uiPriority w:val="99"/>
    <w:semiHidden/>
    <w:rsid w:val="00D56EE0"/>
    <w:rPr>
      <w:color w:val="808080"/>
    </w:rPr>
  </w:style>
  <w:style w:type="paragraph" w:styleId="Glava0">
    <w:name w:val="header"/>
    <w:basedOn w:val="Navaden"/>
    <w:link w:val="GlavaZnak"/>
    <w:uiPriority w:val="2"/>
    <w:unhideWhenUsed/>
    <w:qFormat/>
    <w:rsid w:val="00DC019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GlavaZnak">
    <w:name w:val="Glava Znak"/>
    <w:basedOn w:val="Privzetapisavaodstavka"/>
    <w:link w:val="Glava0"/>
    <w:uiPriority w:val="2"/>
    <w:rsid w:val="00DC0191"/>
    <w:rPr>
      <w:kern w:val="20"/>
    </w:rPr>
  </w:style>
  <w:style w:type="paragraph" w:styleId="Noga0">
    <w:name w:val="footer"/>
    <w:basedOn w:val="Navaden"/>
    <w:link w:val="NogaZnak"/>
    <w:uiPriority w:val="99"/>
    <w:unhideWhenUsed/>
    <w:qFormat/>
    <w:rsid w:val="00DC019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ogaZnak">
    <w:name w:val="Noga Znak"/>
    <w:basedOn w:val="Privzetapisavaodstavka"/>
    <w:link w:val="Noga0"/>
    <w:uiPriority w:val="99"/>
    <w:rsid w:val="00DC0191"/>
    <w:rPr>
      <w:kern w:val="20"/>
    </w:rPr>
  </w:style>
  <w:style w:type="character" w:styleId="Hiperpovezava">
    <w:name w:val="Hyperlink"/>
    <w:basedOn w:val="Privzetapisavaodstavka"/>
    <w:uiPriority w:val="99"/>
    <w:unhideWhenUsed/>
    <w:rsid w:val="00DF01B3"/>
    <w:rPr>
      <w:color w:val="646464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71A1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71A1F"/>
    <w:rPr>
      <w:rFonts w:ascii="Segoe UI" w:hAnsi="Segoe UI" w:cs="Segoe UI"/>
      <w:kern w:val="20"/>
      <w:sz w:val="18"/>
      <w:szCs w:val="18"/>
    </w:rPr>
  </w:style>
  <w:style w:type="character" w:customStyle="1" w:styleId="Naslov4Znak">
    <w:name w:val="Naslov 4 Znak"/>
    <w:basedOn w:val="Privzetapisavaodstavka"/>
    <w:link w:val="Naslov4"/>
    <w:rsid w:val="00481164"/>
    <w:rPr>
      <w:rFonts w:cstheme="minorHAnsi"/>
      <w:b/>
      <w:bCs/>
      <w:color w:val="auto"/>
      <w:sz w:val="22"/>
      <w:szCs w:val="22"/>
    </w:rPr>
  </w:style>
  <w:style w:type="character" w:customStyle="1" w:styleId="Naslov5Znak">
    <w:name w:val="Naslov 5 Znak"/>
    <w:basedOn w:val="Privzetapisavaodstavka"/>
    <w:link w:val="Naslov5"/>
    <w:rsid w:val="00481164"/>
    <w:rPr>
      <w:rFonts w:ascii="Calibri" w:hAnsi="Calibri" w:cs="Times New Roman"/>
      <w:b/>
      <w:color w:val="auto"/>
      <w:sz w:val="22"/>
      <w:szCs w:val="22"/>
      <w:lang w:eastAsia="en-US"/>
    </w:rPr>
  </w:style>
  <w:style w:type="table" w:styleId="Tabelamrea">
    <w:name w:val="Table Grid"/>
    <w:basedOn w:val="Navadnatabela"/>
    <w:uiPriority w:val="59"/>
    <w:rsid w:val="00481164"/>
    <w:pPr>
      <w:spacing w:before="0" w:after="0" w:line="240" w:lineRule="auto"/>
    </w:pPr>
    <w:rPr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481164"/>
    <w:pPr>
      <w:spacing w:before="0" w:after="0" w:line="240" w:lineRule="auto"/>
    </w:pPr>
    <w:rPr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39"/>
    <w:rsid w:val="00481164"/>
    <w:pPr>
      <w:spacing w:before="0" w:after="0" w:line="240" w:lineRule="auto"/>
    </w:pPr>
    <w:rPr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1"/>
    <w:semiHidden/>
    <w:rsid w:val="00900AD4"/>
    <w:rPr>
      <w:rFonts w:asciiTheme="majorHAnsi" w:eastAsiaTheme="majorEastAsia" w:hAnsiTheme="majorHAnsi" w:cstheme="majorBidi"/>
      <w:color w:val="394B5A" w:themeColor="accent1" w:themeShade="7F"/>
      <w:kern w:val="20"/>
      <w:sz w:val="24"/>
      <w:szCs w:val="24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183B4D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96C78"/>
    <w:pPr>
      <w:spacing w:before="0" w:after="200" w:line="276" w:lineRule="auto"/>
      <w:ind w:left="720"/>
      <w:contextualSpacing/>
    </w:pPr>
    <w:rPr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.hrovat\AppData\Roaming\Microsoft\Templates\Glava%20pisma%20(ve&#269;en%20na&#269;rt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E836061E-CC1D-4407-AEF2-3D31F625D4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Glava pisma (večen načrt)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 in priimek</dc:creator>
  <cp:lastModifiedBy>Uporabnik</cp:lastModifiedBy>
  <cp:revision>2</cp:revision>
  <cp:lastPrinted>2020-05-27T07:55:00Z</cp:lastPrinted>
  <dcterms:created xsi:type="dcterms:W3CDTF">2020-05-27T08:26:00Z</dcterms:created>
  <dcterms:modified xsi:type="dcterms:W3CDTF">2020-05-27T08:26:00Z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